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9A74E4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9A74E4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9A74E4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51BF8CDD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="00747DB4">
              <w:rPr>
                <w:rFonts w:cs="Times New Roman"/>
                <w:color w:val="000000" w:themeColor="text1"/>
                <w:sz w:val="24"/>
                <w:szCs w:val="24"/>
              </w:rPr>
              <w:t xml:space="preserve">Klauzula RODO znajduje się w pliku: RODO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2FD7639C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na.....</w:t>
            </w:r>
          </w:p>
        </w:tc>
      </w:tr>
      <w:tr w:rsidR="00F71B2C" w:rsidRPr="00846B76" w14:paraId="1814EA32" w14:textId="77777777" w:rsidTr="000524B2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vAlign w:val="bottom"/>
          </w:tcPr>
          <w:p w14:paraId="7A36818D" w14:textId="244A78BB" w:rsidR="00F71B2C" w:rsidRPr="004957C0" w:rsidRDefault="009A74E4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42D43D30" w14:textId="374C2C9A" w:rsidR="000172E5" w:rsidRPr="0006568A" w:rsidRDefault="000172E5" w:rsidP="000524B2">
      <w:bookmarkStart w:id="0" w:name="_GoBack"/>
      <w:bookmarkEnd w:id="0"/>
    </w:p>
    <w:sectPr w:rsidR="000172E5" w:rsidRPr="0006568A" w:rsidSect="000524B2">
      <w:headerReference w:type="default" r:id="rId11"/>
      <w:footerReference w:type="default" r:id="rId12"/>
      <w:pgSz w:w="11906" w:h="16838" w:code="9"/>
      <w:pgMar w:top="656" w:right="1440" w:bottom="142" w:left="1440" w:header="60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D92A76" w14:textId="77777777" w:rsidR="009A74E4" w:rsidRDefault="009A74E4" w:rsidP="000172E5">
      <w:pPr>
        <w:spacing w:after="0" w:line="240" w:lineRule="auto"/>
      </w:pPr>
      <w:r>
        <w:separator/>
      </w:r>
    </w:p>
  </w:endnote>
  <w:endnote w:type="continuationSeparator" w:id="0">
    <w:p w14:paraId="6C802D16" w14:textId="77777777" w:rsidR="009A74E4" w:rsidRDefault="009A74E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8372BF9-9EFE-4D3C-A2B8-BDBB60BE6900}"/>
    <w:embedBold r:id="rId2" w:fontKey="{4F1976FA-3B5F-4F16-A65C-6BDE3A84525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D48F8677-2002-4895-B74F-2D1C5DB54CB0}"/>
    <w:embedBold r:id="rId4" w:fontKey="{B5D4EB6C-B7CB-4DB6-8745-744D3C58F3BF}"/>
    <w:embedItalic r:id="rId5" w:fontKey="{020A94FE-8357-4A3D-A8A9-08E2F39A82C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084B17D3-4B96-463E-B08D-25337465170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7C1AAE77-B16A-4165-AFC4-5CACE3E952C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6C398E41-3F67-4FCA-BCE4-C7E61568BB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C8268C" w14:textId="77777777" w:rsidR="009A74E4" w:rsidRDefault="009A74E4" w:rsidP="000172E5">
      <w:pPr>
        <w:spacing w:after="0" w:line="240" w:lineRule="auto"/>
      </w:pPr>
      <w:r>
        <w:separator/>
      </w:r>
    </w:p>
  </w:footnote>
  <w:footnote w:type="continuationSeparator" w:id="0">
    <w:p w14:paraId="77DB8D2E" w14:textId="77777777" w:rsidR="009A74E4" w:rsidRDefault="009A74E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28FED" w14:textId="687FB72E" w:rsidR="000172E5" w:rsidRPr="00311D4F" w:rsidRDefault="00C74988" w:rsidP="00A54BB6">
    <w:pPr>
      <w:pStyle w:val="Bezodstpw"/>
      <w:tabs>
        <w:tab w:val="left" w:pos="2145"/>
      </w:tabs>
      <w:spacing w:before="100" w:beforeAutospacing="1"/>
      <w:jc w:val="center"/>
    </w:pPr>
    <w:r>
      <w:rPr>
        <w:sz w:val="40"/>
        <w:szCs w:val="40"/>
      </w:rPr>
      <w:t>Z</w:t>
    </w:r>
    <w:r w:rsidRPr="00C74988">
      <w:rPr>
        <w:sz w:val="40"/>
        <w:szCs w:val="40"/>
      </w:rPr>
      <w:t>głoszenia powyżej 9 osób</w:t>
    </w:r>
    <w:r>
      <w:rPr>
        <w:sz w:val="40"/>
        <w:szCs w:val="4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524B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F006B"/>
    <w:rsid w:val="007147D7"/>
    <w:rsid w:val="00737998"/>
    <w:rsid w:val="00747DB4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567E9"/>
    <w:rsid w:val="0098597D"/>
    <w:rsid w:val="009A74E4"/>
    <w:rsid w:val="009D1026"/>
    <w:rsid w:val="009F619A"/>
    <w:rsid w:val="009F6DDE"/>
    <w:rsid w:val="00A370A8"/>
    <w:rsid w:val="00A54BB6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74988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62C95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14E59"/>
    <w:rsid w:val="00F629B7"/>
    <w:rsid w:val="00F71B2C"/>
    <w:rsid w:val="00FB1FC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413332"/>
    <w:rsid w:val="0043313D"/>
    <w:rsid w:val="004E3E8E"/>
    <w:rsid w:val="006D7532"/>
    <w:rsid w:val="00756A93"/>
    <w:rsid w:val="00782D0D"/>
    <w:rsid w:val="007F34AE"/>
    <w:rsid w:val="0083076F"/>
    <w:rsid w:val="00925BE8"/>
    <w:rsid w:val="009903F3"/>
    <w:rsid w:val="00CA7B8E"/>
    <w:rsid w:val="00D37CC2"/>
    <w:rsid w:val="00E75AAD"/>
    <w:rsid w:val="00EE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F7B1D46-5BEC-4DA6-8FDB-CA006F2DF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71</Words>
  <Characters>432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2021-04-30T09:47:00Z</dcterms:created>
  <dcterms:modified xsi:type="dcterms:W3CDTF">2021-04-30T10:04:00Z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